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Spring"/>
      </w:tblPr>
      <w:tblGrid>
        <w:gridCol w:w="10790"/>
      </w:tblGrid>
      <w:tr w:rsidR="002412ED">
        <w:trPr>
          <w:trHeight w:val="850"/>
        </w:trPr>
        <w:tc>
          <w:tcPr>
            <w:tcW w:w="5000" w:type="pct"/>
            <w:vAlign w:val="center"/>
          </w:tcPr>
          <w:p w:rsidR="002412ED" w:rsidRDefault="002443E3" w:rsidP="002443E3">
            <w:pPr>
              <w:pStyle w:val="Heading1"/>
            </w:pPr>
            <w:r>
              <w:t>Innovation</w:t>
            </w:r>
            <w:r w:rsidR="00404B92">
              <w:t xml:space="preserve"> </w:t>
            </w:r>
            <w:r>
              <w:t>Journal</w:t>
            </w:r>
          </w:p>
        </w:tc>
      </w:tr>
      <w:tr w:rsidR="002412ED">
        <w:trPr>
          <w:trHeight w:val="619"/>
        </w:trPr>
        <w:tc>
          <w:tcPr>
            <w:tcW w:w="5000" w:type="pct"/>
            <w:shd w:val="clear" w:color="auto" w:fill="F0F5CF" w:themeFill="accent2" w:themeFillTint="33"/>
            <w:vAlign w:val="center"/>
          </w:tcPr>
          <w:p w:rsidR="002412ED" w:rsidRDefault="00DD06C8" w:rsidP="00D13142">
            <w:pPr>
              <w:pStyle w:val="Heading2"/>
              <w:numPr>
                <w:ilvl w:val="0"/>
                <w:numId w:val="3"/>
              </w:numPr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Innovation Idea</w:t>
            </w:r>
            <w:r w:rsidR="002443E3">
              <w:rPr>
                <w:color w:val="7B881D" w:themeColor="accent2" w:themeShade="BF"/>
              </w:rPr>
              <w:t xml:space="preserve"> - Complete the Following:</w:t>
            </w:r>
          </w:p>
        </w:tc>
      </w:tr>
      <w:tr w:rsidR="002412ED">
        <w:trPr>
          <w:trHeight w:val="3744"/>
        </w:trPr>
        <w:tc>
          <w:tcPr>
            <w:tcW w:w="5000" w:type="pct"/>
            <w:vAlign w:val="center"/>
          </w:tcPr>
          <w:p w:rsidR="002412ED" w:rsidRDefault="004D0098">
            <w:sdt>
              <w:sdtPr>
                <w:rPr>
                  <w:rStyle w:val="CheckboxesChar"/>
                </w:rPr>
                <w:id w:val="7785352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2443E3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7E18C4">
              <w:t>Find a</w:t>
            </w:r>
            <w:r w:rsidR="002443E3">
              <w:t xml:space="preserve"> product or process that needs </w:t>
            </w:r>
            <w:r w:rsidR="007E18C4">
              <w:t>innovation (a dynamic new idea)</w:t>
            </w:r>
            <w:r w:rsidR="002443E3">
              <w:t>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38664473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Research the company that currently owns the process or product.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168162144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2443E3">
              <w:t xml:space="preserve"> Observe people that use the product or process.</w:t>
            </w:r>
            <w:r w:rsidR="002443E3">
              <w:rPr>
                <w:noProof/>
                <w:lang w:eastAsia="en-US"/>
              </w:rPr>
              <w:t xml:space="preserve"> </w:t>
            </w:r>
            <w:r w:rsidR="002443E3">
              <w:rPr>
                <w:noProof/>
                <w:lang w:eastAsia="en-US"/>
              </w:rPr>
              <w:drawing>
                <wp:anchor distT="0" distB="0" distL="114300" distR="114300" simplePos="0" relativeHeight="251680768" behindDoc="0" locked="0" layoutInCell="1" allowOverlap="1" wp14:anchorId="472453EC" wp14:editId="57B46996">
                  <wp:simplePos x="0" y="0"/>
                  <wp:positionH relativeFrom="column">
                    <wp:posOffset>4546600</wp:posOffset>
                  </wp:positionH>
                  <wp:positionV relativeFrom="paragraph">
                    <wp:posOffset>38100</wp:posOffset>
                  </wp:positionV>
                  <wp:extent cx="2047875" cy="1372870"/>
                  <wp:effectExtent l="19050" t="0" r="28575" b="417830"/>
                  <wp:wrapThrough wrapText="bothSides">
                    <wp:wrapPolygon edited="0">
                      <wp:start x="201" y="0"/>
                      <wp:lineTo x="-201" y="599"/>
                      <wp:lineTo x="-201" y="27874"/>
                      <wp:lineTo x="21700" y="27874"/>
                      <wp:lineTo x="21700" y="4496"/>
                      <wp:lineTo x="21500" y="899"/>
                      <wp:lineTo x="21299" y="0"/>
                      <wp:lineTo x="201" y="0"/>
                    </wp:wrapPolygon>
                  </wp:wrapThrough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xstj-innovationimg_6035-1013-3248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37287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12ED" w:rsidRDefault="004D0098">
            <w:sdt>
              <w:sdtPr>
                <w:rPr>
                  <w:rStyle w:val="CheckboxesChar"/>
                </w:rPr>
                <w:id w:val="15022395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Scrutinize the product or process.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81722655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Observe the product or process in use.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133484409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Research the creator of the product or process</w:t>
            </w:r>
            <w:r w:rsidR="007E18C4">
              <w:t>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62096574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Research the changes that the product or process has gone through.</w:t>
            </w:r>
          </w:p>
          <w:p w:rsidR="002412ED" w:rsidRDefault="004D0098" w:rsidP="002443E3">
            <w:sdt>
              <w:sdtPr>
                <w:rPr>
                  <w:rStyle w:val="CheckboxesChar"/>
                </w:rPr>
                <w:id w:val="-13681404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443E3">
              <w:t>Determine why the product needs to change</w:t>
            </w:r>
            <w:r w:rsidR="007E18C4">
              <w:t>.</w:t>
            </w:r>
          </w:p>
        </w:tc>
      </w:tr>
      <w:tr w:rsidR="002412ED">
        <w:tc>
          <w:tcPr>
            <w:tcW w:w="5000" w:type="pct"/>
            <w:shd w:val="clear" w:color="auto" w:fill="A6B727" w:themeFill="accent2"/>
            <w:vAlign w:val="center"/>
          </w:tcPr>
          <w:p w:rsidR="002412ED" w:rsidRDefault="00404B92" w:rsidP="002443E3">
            <w:pPr>
              <w:pStyle w:val="Heading3"/>
            </w:pPr>
            <w:r>
              <w:t xml:space="preserve">Notes about the </w:t>
            </w:r>
            <w:r w:rsidR="002443E3">
              <w:t>product/ process, the company, the changes</w:t>
            </w:r>
          </w:p>
        </w:tc>
      </w:tr>
      <w:tr w:rsidR="002412ED">
        <w:tc>
          <w:tcPr>
            <w:tcW w:w="5000" w:type="pct"/>
            <w:tcBorders>
              <w:bottom w:val="single" w:sz="4" w:space="0" w:color="A6B727" w:themeColor="accent2"/>
            </w:tcBorders>
            <w:vAlign w:val="center"/>
          </w:tcPr>
          <w:p w:rsidR="002412ED" w:rsidRDefault="002443E3" w:rsidP="002443E3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Describe the Product or Process (currently)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A6B727" w:themeColor="accent2"/>
              <w:bottom w:val="single" w:sz="4" w:space="0" w:color="A6B727" w:themeColor="accent2"/>
            </w:tcBorders>
            <w:vAlign w:val="center"/>
          </w:tcPr>
          <w:p w:rsidR="002412ED" w:rsidRDefault="002443E3" w:rsidP="00404B92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Describe the company that owns the p</w:t>
            </w:r>
            <w:r w:rsidR="00404B92">
              <w:rPr>
                <w:color w:val="7B881D" w:themeColor="accent2" w:themeShade="BF"/>
              </w:rPr>
              <w:t>roduct/ process. Why is innovation a positive move for the company?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515EA1" w:rsidRDefault="00515EA1"/>
          <w:p w:rsidR="00515EA1" w:rsidRPr="00515EA1" w:rsidRDefault="00515EA1" w:rsidP="00515EA1"/>
          <w:p w:rsidR="00515EA1" w:rsidRDefault="00515EA1" w:rsidP="00515EA1"/>
          <w:p w:rsidR="002412ED" w:rsidRPr="00515EA1" w:rsidRDefault="002412ED" w:rsidP="00515EA1">
            <w:pPr>
              <w:jc w:val="center"/>
            </w:pPr>
          </w:p>
        </w:tc>
      </w:tr>
      <w:tr w:rsidR="002412ED">
        <w:tc>
          <w:tcPr>
            <w:tcW w:w="5000" w:type="pct"/>
            <w:tcBorders>
              <w:top w:val="single" w:sz="4" w:space="0" w:color="A6B727" w:themeColor="accent2"/>
              <w:bottom w:val="single" w:sz="4" w:space="0" w:color="A6B727" w:themeColor="accent2"/>
            </w:tcBorders>
            <w:vAlign w:val="center"/>
          </w:tcPr>
          <w:p w:rsidR="002412ED" w:rsidRDefault="002443E3" w:rsidP="00404B92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Describe why the product or process needs to change</w:t>
            </w:r>
            <w:r w:rsidR="00404B92">
              <w:rPr>
                <w:color w:val="7B881D" w:themeColor="accent2" w:themeShade="BF"/>
              </w:rPr>
              <w:t>. What is the expected effect of innovating</w:t>
            </w:r>
            <w:r w:rsidR="0043660C">
              <w:rPr>
                <w:color w:val="7B881D" w:themeColor="accent2" w:themeShade="BF"/>
              </w:rPr>
              <w:t xml:space="preserve"> the product or process</w:t>
            </w:r>
            <w:r w:rsidR="00404B92">
              <w:rPr>
                <w:color w:val="7B881D" w:themeColor="accent2" w:themeShade="BF"/>
              </w:rPr>
              <w:t xml:space="preserve">? 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2412ED" w:rsidRDefault="002412ED"/>
        </w:tc>
      </w:tr>
    </w:tbl>
    <w:p w:rsidR="002412ED" w:rsidRDefault="00404B92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Summer"/>
      </w:tblPr>
      <w:tblGrid>
        <w:gridCol w:w="10790"/>
      </w:tblGrid>
      <w:tr w:rsidR="002412ED">
        <w:trPr>
          <w:trHeight w:val="850"/>
        </w:trPr>
        <w:tc>
          <w:tcPr>
            <w:tcW w:w="5000" w:type="pct"/>
            <w:tcBorders>
              <w:bottom w:val="single" w:sz="4" w:space="0" w:color="F69200" w:themeColor="accent3"/>
            </w:tcBorders>
            <w:vAlign w:val="center"/>
          </w:tcPr>
          <w:p w:rsidR="002412ED" w:rsidRDefault="0043660C">
            <w:pPr>
              <w:pStyle w:val="Heading1"/>
            </w:pPr>
            <w:r>
              <w:lastRenderedPageBreak/>
              <w:t>INnovation Journal</w:t>
            </w:r>
          </w:p>
        </w:tc>
      </w:tr>
      <w:tr w:rsidR="002412ED">
        <w:trPr>
          <w:trHeight w:val="619"/>
        </w:trPr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shd w:val="clear" w:color="auto" w:fill="FFE9CA" w:themeFill="accent3" w:themeFillTint="33"/>
            <w:vAlign w:val="center"/>
          </w:tcPr>
          <w:p w:rsidR="002412ED" w:rsidRDefault="0043660C" w:rsidP="00F145C1">
            <w:pPr>
              <w:pStyle w:val="Heading2"/>
              <w:numPr>
                <w:ilvl w:val="0"/>
                <w:numId w:val="3"/>
              </w:numPr>
              <w:rPr>
                <w:color w:val="F69200" w:themeColor="accent3"/>
              </w:rPr>
            </w:pPr>
            <w:r>
              <w:rPr>
                <w:color w:val="F69200" w:themeColor="accent3"/>
              </w:rPr>
              <w:t>Exploring</w:t>
            </w:r>
            <w:r w:rsidR="00F145C1">
              <w:rPr>
                <w:color w:val="F69200" w:themeColor="accent3"/>
              </w:rPr>
              <w:t xml:space="preserve"> passion and purpose in Innovation</w:t>
            </w:r>
            <w:r w:rsidR="00574BA6">
              <w:rPr>
                <w:color w:val="F69200" w:themeColor="accent3"/>
              </w:rPr>
              <w:t>- COmplete the Following:</w:t>
            </w:r>
          </w:p>
        </w:tc>
      </w:tr>
      <w:tr w:rsidR="002412ED">
        <w:trPr>
          <w:trHeight w:val="3744"/>
        </w:trPr>
        <w:tc>
          <w:tcPr>
            <w:tcW w:w="5000" w:type="pct"/>
            <w:tcBorders>
              <w:top w:val="single" w:sz="4" w:space="0" w:color="F69200" w:themeColor="accent3"/>
            </w:tcBorders>
            <w:vAlign w:val="center"/>
          </w:tcPr>
          <w:p w:rsidR="002412ED" w:rsidRDefault="004D0098">
            <w:sdt>
              <w:sdtPr>
                <w:rPr>
                  <w:rStyle w:val="CheckboxesChar"/>
                </w:rPr>
                <w:id w:val="100532048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660C">
              <w:t>Think of a time when you were creative.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17415927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04B92">
              <w:rPr>
                <w:noProof/>
                <w:lang w:eastAsia="en-US"/>
              </w:rPr>
              <w:drawing>
                <wp:anchor distT="0" distB="0" distL="114300" distR="114300" simplePos="0" relativeHeight="251675648" behindDoc="1" locked="1" layoutInCell="1" allowOverlap="1" wp14:anchorId="2DA59BFB" wp14:editId="455DA50E">
                  <wp:simplePos x="0" y="0"/>
                  <wp:positionH relativeFrom="page">
                    <wp:posOffset>5064125</wp:posOffset>
                  </wp:positionH>
                  <wp:positionV relativeFrom="page">
                    <wp:posOffset>473710</wp:posOffset>
                  </wp:positionV>
                  <wp:extent cx="1819275" cy="1131570"/>
                  <wp:effectExtent l="19050" t="0" r="28575" b="41148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3660C">
              <w:t>Find a creative person and observe him/her.</w:t>
            </w:r>
          </w:p>
          <w:p w:rsidR="002412ED" w:rsidRDefault="004D0098" w:rsidP="0043660C">
            <w:sdt>
              <w:sdtPr>
                <w:rPr>
                  <w:rStyle w:val="CheckboxesChar"/>
                </w:rPr>
                <w:id w:val="6720801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660C">
              <w:t>Do something creative.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79783875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660C">
              <w:t xml:space="preserve">Think about how creativity and innovation go together. 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94160077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54363F">
              <w:t>Think about what you are passionate about</w:t>
            </w:r>
            <w:r w:rsidR="0043660C">
              <w:t>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114604716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54363F">
              <w:t>Research passionate companies.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33468618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853B10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660C">
              <w:t xml:space="preserve">Research </w:t>
            </w:r>
            <w:r w:rsidR="00853B10">
              <w:t>innovation</w:t>
            </w:r>
            <w:r w:rsidR="0043660C">
              <w:t>.</w:t>
            </w:r>
            <w:r w:rsidR="00853B10">
              <w:t xml:space="preserve"> Research how it is managed.</w:t>
            </w:r>
          </w:p>
          <w:p w:rsidR="002412ED" w:rsidRDefault="004D0098" w:rsidP="0043660C">
            <w:sdt>
              <w:sdtPr>
                <w:rPr>
                  <w:rStyle w:val="CheckboxesChar"/>
                </w:rPr>
                <w:id w:val="-11332398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660C">
              <w:t>Compare those companies to the company you have chosen to innovate.</w:t>
            </w:r>
          </w:p>
          <w:p w:rsidR="00853B10" w:rsidRDefault="004D0098" w:rsidP="00853B10">
            <w:sdt>
              <w:sdtPr>
                <w:rPr>
                  <w:rStyle w:val="CheckboxesChar"/>
                </w:rPr>
                <w:id w:val="11692981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853B10">
                  <w:rPr>
                    <w:rStyle w:val="CheckboxesChar"/>
                  </w:rPr>
                  <w:sym w:font="Wingdings" w:char="F0A8"/>
                </w:r>
              </w:sdtContent>
            </w:sdt>
            <w:r w:rsidR="00853B10">
              <w:t xml:space="preserve"> Watch the Deep Dive Series.</w:t>
            </w:r>
          </w:p>
        </w:tc>
      </w:tr>
      <w:tr w:rsidR="002412ED">
        <w:tc>
          <w:tcPr>
            <w:tcW w:w="5000" w:type="pct"/>
            <w:shd w:val="clear" w:color="auto" w:fill="F69200" w:themeFill="accent3"/>
            <w:vAlign w:val="center"/>
          </w:tcPr>
          <w:p w:rsidR="002412ED" w:rsidRDefault="00404B92" w:rsidP="0043660C">
            <w:pPr>
              <w:pStyle w:val="Heading3"/>
            </w:pPr>
            <w:r>
              <w:t xml:space="preserve">Notes about </w:t>
            </w:r>
            <w:r w:rsidR="0043660C">
              <w:t>creativity</w:t>
            </w:r>
          </w:p>
        </w:tc>
      </w:tr>
      <w:tr w:rsidR="002412ED">
        <w:tc>
          <w:tcPr>
            <w:tcW w:w="5000" w:type="pct"/>
            <w:tcBorders>
              <w:bottom w:val="single" w:sz="4" w:space="0" w:color="F69200" w:themeColor="accent3"/>
            </w:tcBorders>
            <w:vAlign w:val="center"/>
          </w:tcPr>
          <w:p w:rsidR="002412ED" w:rsidRDefault="0043660C" w:rsidP="0054363F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>Describe a time in your past when you were</w:t>
            </w:r>
            <w:r w:rsidR="00F145C1">
              <w:rPr>
                <w:color w:val="F69200" w:themeColor="accent3"/>
              </w:rPr>
              <w:t xml:space="preserve"> </w:t>
            </w:r>
            <w:r>
              <w:rPr>
                <w:color w:val="F69200" w:themeColor="accent3"/>
              </w:rPr>
              <w:t>creative. How did it feel? What did you do?</w:t>
            </w:r>
            <w:r w:rsidR="00DD06C8">
              <w:rPr>
                <w:color w:val="F69200" w:themeColor="accent3"/>
              </w:rPr>
              <w:t xml:space="preserve"> 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2412ED" w:rsidRDefault="0043660C" w:rsidP="0054363F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 xml:space="preserve">Describe </w:t>
            </w:r>
            <w:r w:rsidR="0054363F">
              <w:rPr>
                <w:color w:val="F69200" w:themeColor="accent3"/>
              </w:rPr>
              <w:t>what you are passionate about</w:t>
            </w:r>
            <w:r w:rsidR="00F145C1">
              <w:rPr>
                <w:color w:val="F69200" w:themeColor="accent3"/>
              </w:rPr>
              <w:t>?</w:t>
            </w:r>
            <w:r w:rsidR="0054363F">
              <w:rPr>
                <w:color w:val="F69200" w:themeColor="accent3"/>
              </w:rPr>
              <w:t xml:space="preserve"> Can this be a part of your career and life?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2412ED" w:rsidRDefault="0054363F" w:rsidP="007E18C4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>Describe a company that is passionate about innovation. How did the company become innovative? What characteristics does the company possess? How does it project this passion?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2412ED" w:rsidRDefault="002412ED"/>
        </w:tc>
      </w:tr>
    </w:tbl>
    <w:p w:rsidR="00D13142" w:rsidRDefault="00404B92">
      <w:r>
        <w:br w:type="page"/>
      </w:r>
    </w:p>
    <w:tbl>
      <w:tblPr>
        <w:tblW w:w="4995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Summer"/>
      </w:tblPr>
      <w:tblGrid>
        <w:gridCol w:w="10779"/>
      </w:tblGrid>
      <w:tr w:rsidR="00D13142" w:rsidTr="0054363F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D13142" w:rsidRDefault="0054363F" w:rsidP="00434096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lastRenderedPageBreak/>
              <w:t>Define innovation. How does it work?</w:t>
            </w:r>
            <w:r w:rsidR="00853B10">
              <w:rPr>
                <w:color w:val="F69200" w:themeColor="accent3"/>
              </w:rPr>
              <w:t xml:space="preserve"> Who can be innovative?</w:t>
            </w:r>
          </w:p>
        </w:tc>
      </w:tr>
      <w:tr w:rsidR="00D13142" w:rsidTr="0054363F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D13142" w:rsidRDefault="00D13142" w:rsidP="00434096"/>
        </w:tc>
      </w:tr>
      <w:tr w:rsidR="0054363F" w:rsidTr="0054363F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54363F" w:rsidRDefault="0054363F" w:rsidP="001933C7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>Passionately tell the story of why the product or process you have chosen needs innovation.</w:t>
            </w:r>
          </w:p>
        </w:tc>
      </w:tr>
      <w:tr w:rsidR="0054363F" w:rsidTr="0054363F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54363F" w:rsidRDefault="0054363F" w:rsidP="001933C7"/>
        </w:tc>
      </w:tr>
    </w:tbl>
    <w:p w:rsidR="00D13142" w:rsidRDefault="0054363F" w:rsidP="00B43E23">
      <w:r>
        <w:br w:type="page"/>
      </w:r>
    </w:p>
    <w:p w:rsidR="002412ED" w:rsidRDefault="002412ED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Fall"/>
      </w:tblPr>
      <w:tblGrid>
        <w:gridCol w:w="10790"/>
      </w:tblGrid>
      <w:tr w:rsidR="002412ED">
        <w:trPr>
          <w:trHeight w:val="850"/>
        </w:trPr>
        <w:tc>
          <w:tcPr>
            <w:tcW w:w="5000" w:type="pct"/>
            <w:tcBorders>
              <w:bottom w:val="single" w:sz="4" w:space="0" w:color="AA3B19" w:themeColor="accent6" w:themeShade="BF"/>
            </w:tcBorders>
            <w:vAlign w:val="center"/>
          </w:tcPr>
          <w:p w:rsidR="002412ED" w:rsidRDefault="00574BA6">
            <w:pPr>
              <w:pStyle w:val="Heading1"/>
            </w:pPr>
            <w:r>
              <w:t>INnovation Journal</w:t>
            </w:r>
          </w:p>
        </w:tc>
      </w:tr>
      <w:tr w:rsidR="002412ED">
        <w:trPr>
          <w:trHeight w:val="619"/>
        </w:trPr>
        <w:tc>
          <w:tcPr>
            <w:tcW w:w="5000" w:type="pct"/>
            <w:tcBorders>
              <w:top w:val="single" w:sz="4" w:space="0" w:color="AA3B19" w:themeColor="accent6" w:themeShade="BF"/>
              <w:bottom w:val="single" w:sz="4" w:space="0" w:color="AA3B19" w:themeColor="accent6" w:themeShade="BF"/>
            </w:tcBorders>
            <w:shd w:val="clear" w:color="auto" w:fill="FEDA69" w:themeFill="accent5" w:themeFillTint="99"/>
            <w:vAlign w:val="center"/>
          </w:tcPr>
          <w:p w:rsidR="002412ED" w:rsidRDefault="007E18C4" w:rsidP="00D13142">
            <w:pPr>
              <w:pStyle w:val="Heading2"/>
              <w:numPr>
                <w:ilvl w:val="0"/>
                <w:numId w:val="3"/>
              </w:numPr>
              <w:rPr>
                <w:color w:val="AA3B19" w:themeColor="accent6" w:themeShade="BF"/>
              </w:rPr>
            </w:pPr>
            <w:r>
              <w:rPr>
                <w:color w:val="AA3B19" w:themeColor="accent6" w:themeShade="BF"/>
              </w:rPr>
              <w:t xml:space="preserve">Innovation Styles and </w:t>
            </w:r>
            <w:r w:rsidR="00435345">
              <w:rPr>
                <w:color w:val="AA3B19" w:themeColor="accent6" w:themeShade="BF"/>
              </w:rPr>
              <w:t>strategies</w:t>
            </w:r>
            <w:r>
              <w:rPr>
                <w:color w:val="AA3B19" w:themeColor="accent6" w:themeShade="BF"/>
              </w:rPr>
              <w:t>: Complete the following</w:t>
            </w:r>
          </w:p>
        </w:tc>
      </w:tr>
      <w:tr w:rsidR="002412ED">
        <w:trPr>
          <w:trHeight w:val="3744"/>
        </w:trPr>
        <w:tc>
          <w:tcPr>
            <w:tcW w:w="5000" w:type="pct"/>
            <w:tcBorders>
              <w:top w:val="single" w:sz="4" w:space="0" w:color="AA3B19" w:themeColor="accent6" w:themeShade="BF"/>
            </w:tcBorders>
            <w:vAlign w:val="center"/>
          </w:tcPr>
          <w:p w:rsidR="00515EA1" w:rsidRDefault="004D0098" w:rsidP="00515EA1">
            <w:sdt>
              <w:sdtPr>
                <w:rPr>
                  <w:rStyle w:val="CheckboxesChar"/>
                </w:rPr>
                <w:id w:val="14676257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515EA1">
              <w:t>Complete the interactive module to learn more.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6036598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04B92">
              <w:rPr>
                <w:noProof/>
                <w:lang w:eastAsia="en-US"/>
              </w:rPr>
              <w:drawing>
                <wp:anchor distT="0" distB="0" distL="114300" distR="114300" simplePos="0" relativeHeight="251677696" behindDoc="1" locked="1" layoutInCell="1" allowOverlap="1" wp14:anchorId="6BA8E717" wp14:editId="49B65C82">
                  <wp:simplePos x="0" y="0"/>
                  <wp:positionH relativeFrom="page">
                    <wp:posOffset>4911725</wp:posOffset>
                  </wp:positionH>
                  <wp:positionV relativeFrom="page">
                    <wp:posOffset>123825</wp:posOffset>
                  </wp:positionV>
                  <wp:extent cx="1924050" cy="1442720"/>
                  <wp:effectExtent l="19050" t="0" r="19050" b="53848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44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18C4">
              <w:t>Find 5 products/ processes that are known for disruptive innovation.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192461070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7E18C4">
              <w:t>Find 5 products/ processes that use lean innovation.</w:t>
            </w:r>
          </w:p>
          <w:p w:rsidR="007E18C4" w:rsidRDefault="004D0098">
            <w:pPr>
              <w:rPr>
                <w:rStyle w:val="CheckboxesChar"/>
              </w:rPr>
            </w:pPr>
            <w:sdt>
              <w:sdtPr>
                <w:rPr>
                  <w:rStyle w:val="CheckboxesChar"/>
                </w:rPr>
                <w:id w:val="144442081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7E18C4">
              <w:t>Research when open innovation is utilized.</w:t>
            </w:r>
            <w:r w:rsidR="007E18C4">
              <w:rPr>
                <w:rStyle w:val="CheckboxesChar"/>
              </w:rPr>
              <w:t xml:space="preserve"> </w:t>
            </w:r>
          </w:p>
          <w:p w:rsidR="00515EA1" w:rsidRDefault="004D0098">
            <w:sdt>
              <w:sdtPr>
                <w:rPr>
                  <w:rStyle w:val="CheckboxesChar"/>
                </w:rPr>
                <w:id w:val="-63040131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515EA1">
              <w:t>Determine when to use Jugaad vs. systematic innovation.</w:t>
            </w:r>
          </w:p>
          <w:p w:rsidR="002412ED" w:rsidRDefault="004D0098" w:rsidP="00043067">
            <w:sdt>
              <w:sdtPr>
                <w:rPr>
                  <w:rStyle w:val="CheckboxesChar"/>
                </w:rPr>
                <w:id w:val="12659657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5345">
              <w:t>Compare companies that use the different innovation styles and strategies.</w:t>
            </w:r>
          </w:p>
          <w:p w:rsidR="002412ED" w:rsidRDefault="004D0098" w:rsidP="00435345">
            <w:sdt>
              <w:sdtPr>
                <w:rPr>
                  <w:rStyle w:val="CheckboxesChar"/>
                </w:rPr>
                <w:id w:val="1651254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35345">
              <w:t>Determine what you will need to effectively innovate the product/ process.</w:t>
            </w:r>
          </w:p>
        </w:tc>
      </w:tr>
      <w:tr w:rsidR="002412ED">
        <w:tc>
          <w:tcPr>
            <w:tcW w:w="5000" w:type="pct"/>
            <w:shd w:val="clear" w:color="auto" w:fill="AA3B19" w:themeFill="accent6" w:themeFillShade="BF"/>
            <w:vAlign w:val="center"/>
          </w:tcPr>
          <w:p w:rsidR="002412ED" w:rsidRDefault="00404B92" w:rsidP="00DD06C8">
            <w:pPr>
              <w:pStyle w:val="Heading3"/>
            </w:pPr>
            <w:r>
              <w:t xml:space="preserve">Notes about </w:t>
            </w:r>
            <w:r w:rsidR="00DD06C8">
              <w:t>innovation styles and strategies</w:t>
            </w:r>
          </w:p>
        </w:tc>
      </w:tr>
      <w:tr w:rsidR="002412ED">
        <w:tc>
          <w:tcPr>
            <w:tcW w:w="5000" w:type="pct"/>
            <w:tcBorders>
              <w:bottom w:val="single" w:sz="4" w:space="0" w:color="AA3B19" w:themeColor="accent6" w:themeShade="BF"/>
            </w:tcBorders>
            <w:vAlign w:val="center"/>
          </w:tcPr>
          <w:p w:rsidR="002412ED" w:rsidRDefault="00435345">
            <w:pPr>
              <w:pStyle w:val="Heading4"/>
              <w:rPr>
                <w:color w:val="AA3B19" w:themeColor="accent6" w:themeShade="BF"/>
              </w:rPr>
            </w:pPr>
            <w:r>
              <w:rPr>
                <w:color w:val="AA3B19" w:themeColor="accent6" w:themeShade="BF"/>
              </w:rPr>
              <w:t>Describe the innovation styles/ strategies and when each should be used. Is one style (or strategy) better than another for a given situation?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A3B19" w:themeColor="accent6" w:themeShade="BF"/>
              <w:left w:val="single" w:sz="4" w:space="0" w:color="AA3B19" w:themeColor="accent6" w:themeShade="BF"/>
              <w:bottom w:val="single" w:sz="4" w:space="0" w:color="AA3B19" w:themeColor="accent6" w:themeShade="BF"/>
              <w:right w:val="single" w:sz="4" w:space="0" w:color="AA3B19" w:themeColor="accent6" w:themeShade="BF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AA3B19" w:themeColor="accent6" w:themeShade="BF"/>
              <w:bottom w:val="single" w:sz="4" w:space="0" w:color="AA3B19" w:themeColor="accent6" w:themeShade="BF"/>
            </w:tcBorders>
            <w:vAlign w:val="center"/>
          </w:tcPr>
          <w:p w:rsidR="002412ED" w:rsidRDefault="00435345" w:rsidP="00435345">
            <w:pPr>
              <w:pStyle w:val="Heading4"/>
              <w:rPr>
                <w:color w:val="AA3B19" w:themeColor="accent6" w:themeShade="BF"/>
              </w:rPr>
            </w:pPr>
            <w:r>
              <w:rPr>
                <w:color w:val="AA3B19" w:themeColor="accent6" w:themeShade="BF"/>
              </w:rPr>
              <w:t>Describe how 5 companies have used the different innovation strategies. What was the effect of the strategy? What was the product/ process?</w:t>
            </w:r>
            <w:r w:rsidR="00515EA1">
              <w:rPr>
                <w:color w:val="AA3B19" w:themeColor="accent6" w:themeShade="BF"/>
              </w:rPr>
              <w:t xml:space="preserve"> Was there a First Mover Advantage?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A3B19" w:themeColor="accent6" w:themeShade="BF"/>
              <w:left w:val="single" w:sz="4" w:space="0" w:color="AA3B19" w:themeColor="accent6" w:themeShade="BF"/>
              <w:bottom w:val="single" w:sz="4" w:space="0" w:color="AA3B19" w:themeColor="accent6" w:themeShade="BF"/>
              <w:right w:val="single" w:sz="4" w:space="0" w:color="AA3B19" w:themeColor="accent6" w:themeShade="BF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AA3B19" w:themeColor="accent6" w:themeShade="BF"/>
              <w:bottom w:val="single" w:sz="4" w:space="0" w:color="AA3B19" w:themeColor="accent6" w:themeShade="BF"/>
            </w:tcBorders>
            <w:vAlign w:val="center"/>
          </w:tcPr>
          <w:p w:rsidR="002412ED" w:rsidRDefault="00435345" w:rsidP="00435345">
            <w:pPr>
              <w:pStyle w:val="Heading4"/>
              <w:rPr>
                <w:color w:val="AA3B19" w:themeColor="accent6" w:themeShade="BF"/>
              </w:rPr>
            </w:pPr>
            <w:r>
              <w:rPr>
                <w:color w:val="AA3B19" w:themeColor="accent6" w:themeShade="BF"/>
              </w:rPr>
              <w:t>Create a Diagram that clearly and accurately shows what innovative strategy each company has employed, the effect, and the product innovated.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AA3B19" w:themeColor="accent6" w:themeShade="BF"/>
              <w:left w:val="single" w:sz="4" w:space="0" w:color="AA3B19" w:themeColor="accent6" w:themeShade="BF"/>
              <w:bottom w:val="single" w:sz="4" w:space="0" w:color="AA3B19" w:themeColor="accent6" w:themeShade="BF"/>
              <w:right w:val="single" w:sz="4" w:space="0" w:color="AA3B19" w:themeColor="accent6" w:themeShade="BF"/>
            </w:tcBorders>
          </w:tcPr>
          <w:p w:rsidR="002412ED" w:rsidRDefault="002412ED"/>
        </w:tc>
      </w:tr>
    </w:tbl>
    <w:p w:rsidR="002412ED" w:rsidRDefault="002412ED" w:rsidP="00A5561C">
      <w:pPr>
        <w:ind w:left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Winter"/>
      </w:tblPr>
      <w:tblGrid>
        <w:gridCol w:w="10790"/>
      </w:tblGrid>
      <w:tr w:rsidR="002412ED">
        <w:trPr>
          <w:trHeight w:val="850"/>
        </w:trPr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2412ED" w:rsidRDefault="00DD06C8">
            <w:pPr>
              <w:pStyle w:val="Heading1"/>
            </w:pPr>
            <w:r>
              <w:t>INnovation Journal</w:t>
            </w:r>
          </w:p>
        </w:tc>
      </w:tr>
      <w:tr w:rsidR="002412ED">
        <w:trPr>
          <w:trHeight w:val="619"/>
        </w:trPr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shd w:val="clear" w:color="auto" w:fill="D7E7F0" w:themeFill="accent1" w:themeFillTint="33"/>
            <w:vAlign w:val="center"/>
          </w:tcPr>
          <w:p w:rsidR="002412ED" w:rsidRDefault="00D13142" w:rsidP="00D13142">
            <w:pPr>
              <w:pStyle w:val="Heading2"/>
              <w:numPr>
                <w:ilvl w:val="0"/>
                <w:numId w:val="3"/>
              </w:numPr>
            </w:pPr>
            <w:r>
              <w:t>Create and Innovate the product or process</w:t>
            </w:r>
          </w:p>
        </w:tc>
      </w:tr>
      <w:tr w:rsidR="002412ED">
        <w:trPr>
          <w:trHeight w:val="3744"/>
        </w:trPr>
        <w:tc>
          <w:tcPr>
            <w:tcW w:w="5000" w:type="pct"/>
            <w:tcBorders>
              <w:top w:val="single" w:sz="4" w:space="0" w:color="418AB3" w:themeColor="accent1"/>
            </w:tcBorders>
            <w:vAlign w:val="center"/>
          </w:tcPr>
          <w:p w:rsidR="00214F68" w:rsidRDefault="004D0098" w:rsidP="00214F68">
            <w:sdt>
              <w:sdtPr>
                <w:rPr>
                  <w:rStyle w:val="CheckboxesChar"/>
                </w:rPr>
                <w:id w:val="-195694125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404B92">
              <w:rPr>
                <w:noProof/>
                <w:lang w:eastAsia="en-US"/>
              </w:rPr>
              <w:drawing>
                <wp:anchor distT="0" distB="0" distL="114300" distR="114300" simplePos="0" relativeHeight="251679744" behindDoc="1" locked="1" layoutInCell="1" allowOverlap="1" wp14:anchorId="01814879" wp14:editId="57C5EDC6">
                  <wp:simplePos x="0" y="0"/>
                  <wp:positionH relativeFrom="page">
                    <wp:posOffset>5631180</wp:posOffset>
                  </wp:positionH>
                  <wp:positionV relativeFrom="page">
                    <wp:posOffset>6985</wp:posOffset>
                  </wp:positionV>
                  <wp:extent cx="1186180" cy="1078865"/>
                  <wp:effectExtent l="19050" t="0" r="13970" b="42608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4F68">
              <w:t>Begin to plan how you will innovate the product or process.</w:t>
            </w:r>
          </w:p>
          <w:p w:rsidR="002412ED" w:rsidRDefault="004D0098" w:rsidP="00214F68">
            <w:sdt>
              <w:sdtPr>
                <w:rPr>
                  <w:rStyle w:val="CheckboxesChar"/>
                </w:rPr>
                <w:id w:val="83435163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214F68">
                  <w:rPr>
                    <w:rStyle w:val="CheckboxesChar"/>
                  </w:rPr>
                  <w:sym w:font="Wingdings" w:char="F0A8"/>
                </w:r>
              </w:sdtContent>
            </w:sdt>
            <w:r w:rsidR="00214F68">
              <w:t xml:space="preserve"> Obtain a detailed description of the product or process.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39759311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14F68">
              <w:t>Use Gogamestorm</w:t>
            </w:r>
            <w:r w:rsidR="009C093A">
              <w:t xml:space="preserve">.com </w:t>
            </w:r>
            <w:r w:rsidR="00214F68">
              <w:t>to brainstorm how to innovate</w:t>
            </w:r>
            <w:r w:rsidR="009C093A">
              <w:t xml:space="preserve"> your product/ process</w:t>
            </w:r>
            <w:r w:rsidR="00214F68">
              <w:t>.</w:t>
            </w:r>
          </w:p>
          <w:p w:rsidR="00214F68" w:rsidRDefault="004D0098">
            <w:sdt>
              <w:sdtPr>
                <w:rPr>
                  <w:rStyle w:val="CheckboxesChar"/>
                </w:rPr>
                <w:id w:val="-129597187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14F68">
              <w:t>Tinker with the product or process.</w:t>
            </w:r>
          </w:p>
          <w:p w:rsidR="00214F68" w:rsidRDefault="004D0098">
            <w:sdt>
              <w:sdtPr>
                <w:rPr>
                  <w:rStyle w:val="CheckboxesChar"/>
                </w:rPr>
                <w:id w:val="-151591762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214F68">
                  <w:rPr>
                    <w:rStyle w:val="CheckboxesChar"/>
                  </w:rPr>
                  <w:sym w:font="Wingdings" w:char="F0A8"/>
                </w:r>
              </w:sdtContent>
            </w:sdt>
            <w:r w:rsidR="00214F68">
              <w:t xml:space="preserve"> Determine what you will need to effectively innovate the product/ process.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-21446497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14F68">
              <w:t>Determine what unique characteristics your innovated product or process must have.</w:t>
            </w:r>
          </w:p>
          <w:p w:rsidR="002412ED" w:rsidRDefault="004D0098">
            <w:sdt>
              <w:sdtPr>
                <w:rPr>
                  <w:rStyle w:val="CheckboxesChar"/>
                </w:rPr>
                <w:id w:val="110160790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404B92">
                  <w:rPr>
                    <w:rStyle w:val="CheckboxesChar"/>
                  </w:rPr>
                  <w:sym w:font="Wingdings" w:char="F0A8"/>
                </w:r>
              </w:sdtContent>
            </w:sdt>
            <w:r w:rsidR="00404B92">
              <w:t xml:space="preserve"> </w:t>
            </w:r>
            <w:r w:rsidR="00214F68">
              <w:t>Try to innovate the product or process using Jugaad, disruptive, open, systematic, or lean innovation.</w:t>
            </w:r>
          </w:p>
        </w:tc>
      </w:tr>
      <w:tr w:rsidR="002412ED">
        <w:tc>
          <w:tcPr>
            <w:tcW w:w="5000" w:type="pct"/>
            <w:shd w:val="clear" w:color="auto" w:fill="418AB3" w:themeFill="accent1"/>
            <w:vAlign w:val="center"/>
          </w:tcPr>
          <w:p w:rsidR="002412ED" w:rsidRDefault="00404B92" w:rsidP="009D46A2">
            <w:pPr>
              <w:pStyle w:val="Heading3"/>
            </w:pPr>
            <w:r>
              <w:t xml:space="preserve">Notes about the </w:t>
            </w:r>
            <w:r w:rsidR="009D46A2">
              <w:t>innovation process</w:t>
            </w:r>
          </w:p>
        </w:tc>
      </w:tr>
      <w:tr w:rsidR="002412ED"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2412ED" w:rsidRDefault="009C093A" w:rsidP="009C093A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>Describe what you hope the innovated product will do, look like, and accomplish.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2412ED" w:rsidRDefault="009D46A2" w:rsidP="009C093A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 xml:space="preserve">Begin to innovate. </w:t>
            </w:r>
            <w:r w:rsidR="009C093A">
              <w:rPr>
                <w:color w:val="418AB3" w:themeColor="accent1"/>
              </w:rPr>
              <w:t>Describe your thought</w:t>
            </w:r>
            <w:r>
              <w:rPr>
                <w:color w:val="418AB3" w:themeColor="accent1"/>
              </w:rPr>
              <w:t>s</w:t>
            </w:r>
            <w:r w:rsidR="009C093A">
              <w:rPr>
                <w:color w:val="418AB3" w:themeColor="accent1"/>
              </w:rPr>
              <w:t xml:space="preserve"> and research behind your innovative idea</w:t>
            </w:r>
            <w:r>
              <w:rPr>
                <w:color w:val="418AB3" w:themeColor="accent1"/>
              </w:rPr>
              <w:t>(s)</w:t>
            </w:r>
            <w:r w:rsidR="009C093A">
              <w:rPr>
                <w:color w:val="418AB3" w:themeColor="accent1"/>
              </w:rPr>
              <w:t xml:space="preserve"> for the </w:t>
            </w:r>
            <w:r>
              <w:rPr>
                <w:color w:val="418AB3" w:themeColor="accent1"/>
              </w:rPr>
              <w:t xml:space="preserve">product or </w:t>
            </w:r>
            <w:r w:rsidR="009C093A">
              <w:rPr>
                <w:color w:val="418AB3" w:themeColor="accent1"/>
              </w:rPr>
              <w:t>process. Use a gogamestorm.com activity to brainstorm.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2412ED" w:rsidRDefault="002412ED"/>
        </w:tc>
      </w:tr>
      <w:tr w:rsidR="002412ED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2412ED" w:rsidRDefault="009C093A" w:rsidP="009C093A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 xml:space="preserve">Passionately tell the story of what the product or process will achieve if the company innovates. </w:t>
            </w:r>
          </w:p>
        </w:tc>
      </w:tr>
      <w:tr w:rsidR="002412ED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2412ED" w:rsidRDefault="002412ED"/>
        </w:tc>
      </w:tr>
    </w:tbl>
    <w:p w:rsidR="00ED04F0" w:rsidRDefault="00ED04F0"/>
    <w:p w:rsidR="00ED04F0" w:rsidRDefault="00ED04F0" w:rsidP="00A5561C">
      <w:pPr>
        <w:ind w:left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Winter"/>
      </w:tblPr>
      <w:tblGrid>
        <w:gridCol w:w="10790"/>
      </w:tblGrid>
      <w:tr w:rsidR="00ED04F0" w:rsidTr="001933C7">
        <w:trPr>
          <w:trHeight w:val="850"/>
        </w:trPr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ED04F0" w:rsidRDefault="00ED04F0" w:rsidP="001933C7">
            <w:pPr>
              <w:pStyle w:val="Heading1"/>
            </w:pPr>
            <w:r>
              <w:t>INnovation Journal</w:t>
            </w:r>
          </w:p>
        </w:tc>
      </w:tr>
      <w:tr w:rsidR="00ED04F0" w:rsidTr="001933C7">
        <w:trPr>
          <w:trHeight w:val="619"/>
        </w:trPr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shd w:val="clear" w:color="auto" w:fill="D7E7F0" w:themeFill="accent1" w:themeFillTint="33"/>
            <w:vAlign w:val="center"/>
          </w:tcPr>
          <w:p w:rsidR="00ED04F0" w:rsidRDefault="00ED04F0" w:rsidP="001933C7">
            <w:pPr>
              <w:pStyle w:val="Heading2"/>
              <w:numPr>
                <w:ilvl w:val="0"/>
                <w:numId w:val="3"/>
              </w:numPr>
            </w:pPr>
            <w:r>
              <w:t>Leadership in innovation</w:t>
            </w:r>
          </w:p>
        </w:tc>
      </w:tr>
      <w:tr w:rsidR="00ED04F0" w:rsidTr="001933C7">
        <w:trPr>
          <w:trHeight w:val="3744"/>
        </w:trPr>
        <w:tc>
          <w:tcPr>
            <w:tcW w:w="5000" w:type="pct"/>
            <w:tcBorders>
              <w:top w:val="single" w:sz="4" w:space="0" w:color="418AB3" w:themeColor="accent1"/>
            </w:tcBorders>
            <w:vAlign w:val="center"/>
          </w:tcPr>
          <w:p w:rsidR="00ED04F0" w:rsidRDefault="004D0098" w:rsidP="001933C7">
            <w:sdt>
              <w:sdtPr>
                <w:rPr>
                  <w:rStyle w:val="CheckboxesChar"/>
                </w:rPr>
                <w:id w:val="182260912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ED04F0">
              <w:rPr>
                <w:noProof/>
                <w:lang w:eastAsia="en-US"/>
              </w:rPr>
              <w:drawing>
                <wp:anchor distT="0" distB="0" distL="114300" distR="114300" simplePos="0" relativeHeight="251682816" behindDoc="1" locked="1" layoutInCell="1" allowOverlap="1" wp14:anchorId="1F90AA62" wp14:editId="0BE541DA">
                  <wp:simplePos x="0" y="0"/>
                  <wp:positionH relativeFrom="page">
                    <wp:posOffset>5922645</wp:posOffset>
                  </wp:positionH>
                  <wp:positionV relativeFrom="page">
                    <wp:posOffset>400050</wp:posOffset>
                  </wp:positionV>
                  <wp:extent cx="768985" cy="1078865"/>
                  <wp:effectExtent l="19050" t="0" r="12065" b="42608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107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27A49">
              <w:t>Analyze leadership styles in innovative corporations such as Virgin Atlantic, Google, and Lego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6209380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827A49">
              <w:t xml:space="preserve">Research </w:t>
            </w:r>
            <w:r w:rsidR="00BA6CB2">
              <w:t>Lego Innovation Management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7573617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827A49">
              <w:t>Research how to choose which idea the best leaders choose to innovate.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6223048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827A49">
              <w:t>Research Crowdsourcing.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137642388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827A49">
              <w:t>Analyze the benefits and detriments of crowdsourcing.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212041928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827A49">
              <w:t>Determine whether crowdsourcing will work with your innovative product or process.</w:t>
            </w:r>
          </w:p>
          <w:p w:rsidR="00ED04F0" w:rsidRDefault="004D0098" w:rsidP="00BD2405">
            <w:sdt>
              <w:sdtPr>
                <w:rPr>
                  <w:rStyle w:val="CheckboxesChar"/>
                </w:rPr>
                <w:id w:val="-14583189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D2405">
              <w:t>Determine what type of leader you will need to innovate your product or process.</w:t>
            </w:r>
          </w:p>
        </w:tc>
      </w:tr>
      <w:tr w:rsidR="00ED04F0" w:rsidTr="001933C7">
        <w:tc>
          <w:tcPr>
            <w:tcW w:w="5000" w:type="pct"/>
            <w:shd w:val="clear" w:color="auto" w:fill="418AB3" w:themeFill="accent1"/>
            <w:vAlign w:val="center"/>
          </w:tcPr>
          <w:p w:rsidR="00ED04F0" w:rsidRDefault="00ED04F0" w:rsidP="001933C7">
            <w:pPr>
              <w:pStyle w:val="Heading3"/>
            </w:pPr>
            <w:r>
              <w:t>Notes about innovative leaders</w:t>
            </w:r>
          </w:p>
        </w:tc>
      </w:tr>
      <w:tr w:rsidR="00ED04F0" w:rsidTr="001933C7"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ED04F0" w:rsidRDefault="00BA6CB2" w:rsidP="00BA6CB2">
            <w:pPr>
              <w:pStyle w:val="Heading4"/>
              <w:rPr>
                <w:color w:val="418AB3" w:themeColor="accent1"/>
              </w:rPr>
            </w:pPr>
            <w:r>
              <w:t>Describe crowdsourcing. Will it work to innovate your product or process?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  <w:tr w:rsidR="00ED04F0" w:rsidTr="001933C7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ED04F0" w:rsidRDefault="00BA6CB2" w:rsidP="001933C7">
            <w:pPr>
              <w:pStyle w:val="Heading4"/>
              <w:rPr>
                <w:color w:val="418AB3" w:themeColor="accent1"/>
              </w:rPr>
            </w:pPr>
            <w:r>
              <w:t>Describe leadership styles in innovative. What do the best innovative leaders look like?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  <w:tr w:rsidR="00ED04F0" w:rsidTr="001933C7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ED04F0" w:rsidRDefault="00BA6CB2" w:rsidP="001933C7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>Create an infographic of the ideal innovation leader for your product.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</w:tbl>
    <w:p w:rsidR="00ED04F0" w:rsidRDefault="00ED04F0"/>
    <w:p w:rsidR="00ED04F0" w:rsidRDefault="00ED04F0" w:rsidP="00ED04F0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Winter"/>
      </w:tblPr>
      <w:tblGrid>
        <w:gridCol w:w="10790"/>
      </w:tblGrid>
      <w:tr w:rsidR="00ED04F0" w:rsidTr="001933C7">
        <w:trPr>
          <w:trHeight w:val="850"/>
        </w:trPr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ED04F0" w:rsidRDefault="00ED04F0" w:rsidP="001933C7">
            <w:pPr>
              <w:pStyle w:val="Heading1"/>
            </w:pPr>
            <w:r>
              <w:lastRenderedPageBreak/>
              <w:t>INnovation Journal</w:t>
            </w:r>
          </w:p>
        </w:tc>
      </w:tr>
      <w:tr w:rsidR="00ED04F0" w:rsidTr="001933C7">
        <w:trPr>
          <w:trHeight w:val="619"/>
        </w:trPr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shd w:val="clear" w:color="auto" w:fill="D7E7F0" w:themeFill="accent1" w:themeFillTint="33"/>
            <w:vAlign w:val="center"/>
          </w:tcPr>
          <w:p w:rsidR="00ED04F0" w:rsidRDefault="00F145C1" w:rsidP="00F145C1">
            <w:pPr>
              <w:pStyle w:val="Heading2"/>
              <w:numPr>
                <w:ilvl w:val="0"/>
                <w:numId w:val="3"/>
              </w:numPr>
            </w:pPr>
            <w:r>
              <w:t xml:space="preserve">You as a </w:t>
            </w:r>
            <w:r w:rsidR="00ED04F0">
              <w:t>Leader in innovation</w:t>
            </w:r>
          </w:p>
        </w:tc>
      </w:tr>
      <w:tr w:rsidR="00ED04F0" w:rsidTr="001933C7">
        <w:trPr>
          <w:trHeight w:val="3744"/>
        </w:trPr>
        <w:tc>
          <w:tcPr>
            <w:tcW w:w="5000" w:type="pct"/>
            <w:tcBorders>
              <w:top w:val="single" w:sz="4" w:space="0" w:color="418AB3" w:themeColor="accent1"/>
            </w:tcBorders>
            <w:vAlign w:val="center"/>
          </w:tcPr>
          <w:p w:rsidR="00ED04F0" w:rsidRDefault="004D0098" w:rsidP="001933C7">
            <w:sdt>
              <w:sdtPr>
                <w:rPr>
                  <w:rStyle w:val="CheckboxesChar"/>
                </w:rPr>
                <w:id w:val="200863777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ED04F0">
              <w:rPr>
                <w:noProof/>
                <w:lang w:eastAsia="en-US"/>
              </w:rPr>
              <w:drawing>
                <wp:anchor distT="0" distB="0" distL="114300" distR="114300" simplePos="0" relativeHeight="251684864" behindDoc="1" locked="1" layoutInCell="1" allowOverlap="1" wp14:anchorId="01A6B3EA" wp14:editId="7350D632">
                  <wp:simplePos x="0" y="0"/>
                  <wp:positionH relativeFrom="page">
                    <wp:posOffset>5629275</wp:posOffset>
                  </wp:positionH>
                  <wp:positionV relativeFrom="page">
                    <wp:posOffset>287655</wp:posOffset>
                  </wp:positionV>
                  <wp:extent cx="1186180" cy="889635"/>
                  <wp:effectExtent l="19050" t="0" r="13970" b="3486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180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6CB2">
              <w:t>Look deeper into how you can lead innovation for the product or process.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31099602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A6CB2">
              <w:t>Identify leadership characteristics you can incorporate into your leadership style.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47073912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BA6CB2">
              <w:t xml:space="preserve"> Develop a plan to foster innovation amongst your team.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14077104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A6CB2">
              <w:t>Search for activities to kick off an innovation project.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73253687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A6CB2">
              <w:t>Develop a list of characteristics you will need in the innovation team members.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5592172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A6CB2">
              <w:t>Decide whether the</w:t>
            </w:r>
            <w:r w:rsidR="00CE2828">
              <w:t xml:space="preserve"> current</w:t>
            </w:r>
            <w:r w:rsidR="00BA6CB2">
              <w:t xml:space="preserve"> company </w:t>
            </w:r>
            <w:r w:rsidR="00CE2828">
              <w:t>model will</w:t>
            </w:r>
            <w:r w:rsidR="00BA6CB2">
              <w:t xml:space="preserve"> allow you to lead an innovation team. </w:t>
            </w:r>
          </w:p>
          <w:p w:rsidR="00ED04F0" w:rsidRDefault="004D0098" w:rsidP="001933C7">
            <w:sdt>
              <w:sdtPr>
                <w:rPr>
                  <w:rStyle w:val="CheckboxesChar"/>
                </w:rPr>
                <w:id w:val="-111928743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D04F0">
                  <w:rPr>
                    <w:rStyle w:val="CheckboxesChar"/>
                  </w:rPr>
                  <w:sym w:font="Wingdings" w:char="F0A8"/>
                </w:r>
              </w:sdtContent>
            </w:sdt>
            <w:r w:rsidR="00ED04F0">
              <w:t xml:space="preserve"> </w:t>
            </w:r>
            <w:r w:rsidR="00BA6CB2">
              <w:t>Develop a plan of how to convince leadership to allow you to lead this team.</w:t>
            </w:r>
          </w:p>
        </w:tc>
      </w:tr>
      <w:tr w:rsidR="00ED04F0" w:rsidTr="001933C7">
        <w:tc>
          <w:tcPr>
            <w:tcW w:w="5000" w:type="pct"/>
            <w:shd w:val="clear" w:color="auto" w:fill="418AB3" w:themeFill="accent1"/>
            <w:vAlign w:val="center"/>
          </w:tcPr>
          <w:p w:rsidR="00ED04F0" w:rsidRDefault="00ED04F0" w:rsidP="001933C7">
            <w:pPr>
              <w:pStyle w:val="Heading3"/>
            </w:pPr>
            <w:r>
              <w:t>Notes about innovative leaders</w:t>
            </w:r>
            <w:r w:rsidR="003E1AC1">
              <w:t>hip</w:t>
            </w:r>
          </w:p>
        </w:tc>
      </w:tr>
      <w:tr w:rsidR="00ED04F0" w:rsidTr="001933C7">
        <w:tc>
          <w:tcPr>
            <w:tcW w:w="5000" w:type="pct"/>
            <w:tcBorders>
              <w:bottom w:val="single" w:sz="4" w:space="0" w:color="418AB3" w:themeColor="accent1"/>
            </w:tcBorders>
            <w:vAlign w:val="center"/>
          </w:tcPr>
          <w:p w:rsidR="00ED04F0" w:rsidRDefault="00E617B2" w:rsidP="00E617B2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 xml:space="preserve">Passionately describe (in a scripted storytelling format) </w:t>
            </w:r>
            <w:r w:rsidR="00BA6CB2">
              <w:rPr>
                <w:color w:val="418AB3" w:themeColor="accent1"/>
              </w:rPr>
              <w:t xml:space="preserve">your leadership style and how you </w:t>
            </w:r>
            <w:r>
              <w:rPr>
                <w:color w:val="418AB3" w:themeColor="accent1"/>
              </w:rPr>
              <w:t>are poised</w:t>
            </w:r>
            <w:r w:rsidR="00BA6CB2">
              <w:rPr>
                <w:color w:val="418AB3" w:themeColor="accent1"/>
              </w:rPr>
              <w:t xml:space="preserve"> to lead an innovation team.</w:t>
            </w:r>
            <w:r>
              <w:rPr>
                <w:color w:val="418AB3" w:themeColor="accent1"/>
              </w:rPr>
              <w:t xml:space="preserve"> 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  <w:tr w:rsidR="00ED04F0" w:rsidTr="001933C7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ED04F0" w:rsidRDefault="00E617B2" w:rsidP="001933C7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>Methodically d</w:t>
            </w:r>
            <w:r w:rsidR="00BA6CB2">
              <w:rPr>
                <w:color w:val="418AB3" w:themeColor="accent1"/>
              </w:rPr>
              <w:t xml:space="preserve">escribe </w:t>
            </w:r>
            <w:r w:rsidR="00C66D70">
              <w:rPr>
                <w:color w:val="418AB3" w:themeColor="accent1"/>
              </w:rPr>
              <w:t>how you will lead the</w:t>
            </w:r>
            <w:r>
              <w:rPr>
                <w:color w:val="418AB3" w:themeColor="accent1"/>
              </w:rPr>
              <w:t xml:space="preserve"> innovation</w:t>
            </w:r>
            <w:r w:rsidR="00C66D70">
              <w:rPr>
                <w:color w:val="418AB3" w:themeColor="accent1"/>
              </w:rPr>
              <w:t xml:space="preserve"> team. Do you need team building exercises, innovation activities, creativity training, or other hands- on idea generation</w:t>
            </w:r>
            <w:r>
              <w:rPr>
                <w:color w:val="418AB3" w:themeColor="accent1"/>
              </w:rPr>
              <w:t xml:space="preserve"> activities?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  <w:tr w:rsidR="00ED04F0" w:rsidTr="001933C7">
        <w:tc>
          <w:tcPr>
            <w:tcW w:w="5000" w:type="pct"/>
            <w:tcBorders>
              <w:top w:val="single" w:sz="4" w:space="0" w:color="418AB3" w:themeColor="accent1"/>
              <w:bottom w:val="single" w:sz="4" w:space="0" w:color="418AB3" w:themeColor="accent1"/>
            </w:tcBorders>
            <w:vAlign w:val="center"/>
          </w:tcPr>
          <w:p w:rsidR="00ED04F0" w:rsidRDefault="00E617B2" w:rsidP="001933C7">
            <w:pPr>
              <w:pStyle w:val="Heading4"/>
              <w:rPr>
                <w:color w:val="418AB3" w:themeColor="accent1"/>
              </w:rPr>
            </w:pPr>
            <w:r>
              <w:rPr>
                <w:color w:val="418AB3" w:themeColor="accent1"/>
              </w:rPr>
              <w:t>Write a script (for the final project), c</w:t>
            </w:r>
            <w:r w:rsidR="00827A49">
              <w:rPr>
                <w:color w:val="418AB3" w:themeColor="accent1"/>
              </w:rPr>
              <w:t>learly and passionately display</w:t>
            </w:r>
            <w:r>
              <w:rPr>
                <w:color w:val="418AB3" w:themeColor="accent1"/>
              </w:rPr>
              <w:t>ing</w:t>
            </w:r>
            <w:r w:rsidR="00827A49">
              <w:rPr>
                <w:color w:val="418AB3" w:themeColor="accent1"/>
              </w:rPr>
              <w:t xml:space="preserve"> leadership potential for pulling together a team that is eager to see the product completed successfully. </w:t>
            </w:r>
          </w:p>
        </w:tc>
      </w:tr>
      <w:tr w:rsidR="00ED04F0" w:rsidTr="001933C7">
        <w:trPr>
          <w:trHeight w:val="1800"/>
        </w:trPr>
        <w:tc>
          <w:tcPr>
            <w:tcW w:w="5000" w:type="pct"/>
            <w:tcBorders>
              <w:top w:val="single" w:sz="4" w:space="0" w:color="418AB3" w:themeColor="accent1"/>
              <w:left w:val="single" w:sz="4" w:space="0" w:color="418AB3" w:themeColor="accent1"/>
              <w:bottom w:val="single" w:sz="4" w:space="0" w:color="418AB3" w:themeColor="accent1"/>
              <w:right w:val="single" w:sz="4" w:space="0" w:color="418AB3" w:themeColor="accent1"/>
            </w:tcBorders>
          </w:tcPr>
          <w:p w:rsidR="00ED04F0" w:rsidRDefault="00ED04F0" w:rsidP="001933C7"/>
        </w:tc>
      </w:tr>
    </w:tbl>
    <w:p w:rsidR="00E617B2" w:rsidRDefault="00E617B2" w:rsidP="00BE5657">
      <w:pPr>
        <w:ind w:left="0"/>
      </w:pPr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Spring"/>
      </w:tblPr>
      <w:tblGrid>
        <w:gridCol w:w="10790"/>
      </w:tblGrid>
      <w:tr w:rsidR="00E617B2" w:rsidTr="001933C7">
        <w:trPr>
          <w:trHeight w:val="850"/>
        </w:trPr>
        <w:tc>
          <w:tcPr>
            <w:tcW w:w="5000" w:type="pct"/>
            <w:vAlign w:val="center"/>
          </w:tcPr>
          <w:p w:rsidR="00E617B2" w:rsidRDefault="00E617B2" w:rsidP="001933C7">
            <w:pPr>
              <w:pStyle w:val="Heading1"/>
            </w:pPr>
            <w:r>
              <w:lastRenderedPageBreak/>
              <w:t>Innovation Journal</w:t>
            </w:r>
          </w:p>
        </w:tc>
      </w:tr>
      <w:tr w:rsidR="00E617B2" w:rsidTr="001933C7">
        <w:trPr>
          <w:trHeight w:val="619"/>
        </w:trPr>
        <w:tc>
          <w:tcPr>
            <w:tcW w:w="5000" w:type="pct"/>
            <w:shd w:val="clear" w:color="auto" w:fill="F0F5CF" w:themeFill="accent2" w:themeFillTint="33"/>
            <w:vAlign w:val="center"/>
          </w:tcPr>
          <w:p w:rsidR="00E617B2" w:rsidRDefault="00E617B2" w:rsidP="001933C7">
            <w:pPr>
              <w:pStyle w:val="Heading2"/>
              <w:numPr>
                <w:ilvl w:val="0"/>
                <w:numId w:val="3"/>
              </w:numPr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CorporATE CULTURE &amp; ECOSYSTEM - Complete the Following:</w:t>
            </w:r>
          </w:p>
        </w:tc>
      </w:tr>
      <w:tr w:rsidR="00E617B2" w:rsidTr="001933C7">
        <w:trPr>
          <w:trHeight w:val="3744"/>
        </w:trPr>
        <w:tc>
          <w:tcPr>
            <w:tcW w:w="5000" w:type="pct"/>
            <w:vAlign w:val="center"/>
          </w:tcPr>
          <w:p w:rsidR="00E617B2" w:rsidRDefault="004D0098" w:rsidP="001933C7">
            <w:sdt>
              <w:sdtPr>
                <w:rPr>
                  <w:rStyle w:val="CheckboxesChar"/>
                </w:rPr>
                <w:id w:val="29210319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Investigate the corporate culture at several innovative companies.</w:t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93009473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Research common ecosystem characteristics of innovative companies.</w:t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-21005518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Observe people that work in this environment.</w:t>
            </w:r>
            <w:r w:rsidR="00E617B2">
              <w:rPr>
                <w:noProof/>
                <w:lang w:eastAsia="en-US"/>
              </w:rPr>
              <w:t xml:space="preserve"> </w:t>
            </w:r>
            <w:r w:rsidR="00E617B2">
              <w:rPr>
                <w:noProof/>
                <w:lang w:eastAsia="en-US"/>
              </w:rPr>
              <w:drawing>
                <wp:anchor distT="0" distB="0" distL="114300" distR="114300" simplePos="0" relativeHeight="251686912" behindDoc="0" locked="0" layoutInCell="1" allowOverlap="1" wp14:anchorId="0892E2EF" wp14:editId="06188D98">
                  <wp:simplePos x="0" y="0"/>
                  <wp:positionH relativeFrom="column">
                    <wp:posOffset>4545965</wp:posOffset>
                  </wp:positionH>
                  <wp:positionV relativeFrom="paragraph">
                    <wp:posOffset>38735</wp:posOffset>
                  </wp:positionV>
                  <wp:extent cx="2047875" cy="1364615"/>
                  <wp:effectExtent l="19050" t="0" r="28575" b="426085"/>
                  <wp:wrapThrough wrapText="bothSides">
                    <wp:wrapPolygon edited="0">
                      <wp:start x="201" y="0"/>
                      <wp:lineTo x="-201" y="603"/>
                      <wp:lineTo x="-201" y="28043"/>
                      <wp:lineTo x="21700" y="28043"/>
                      <wp:lineTo x="21700" y="4523"/>
                      <wp:lineTo x="21500" y="905"/>
                      <wp:lineTo x="21299" y="0"/>
                      <wp:lineTo x="201" y="0"/>
                    </wp:wrapPolygon>
                  </wp:wrapThrough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xstj-innovationimg_6035-1013-3248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36461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-101646654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Scrutinize the products or processes these companies make.</w:t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-141731898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Investigate common pitfalls within the ecosystem that could threaten innovation.</w:t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17472263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Research the ecosystem of the company you have chosen.</w:t>
            </w:r>
          </w:p>
          <w:p w:rsidR="00E617B2" w:rsidRDefault="004D0098" w:rsidP="001933C7">
            <w:sdt>
              <w:sdtPr>
                <w:rPr>
                  <w:rStyle w:val="CheckboxesChar"/>
                </w:rPr>
                <w:id w:val="5140432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Determine whether this ecosystem can innovate.</w:t>
            </w:r>
          </w:p>
          <w:p w:rsidR="00E617B2" w:rsidRDefault="004D0098" w:rsidP="00E617B2">
            <w:sdt>
              <w:sdtPr>
                <w:rPr>
                  <w:rStyle w:val="CheckboxesChar"/>
                </w:rPr>
                <w:id w:val="-29583720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E617B2">
                  <w:rPr>
                    <w:rStyle w:val="CheckboxesChar"/>
                  </w:rPr>
                  <w:sym w:font="Wingdings" w:char="F0A8"/>
                </w:r>
              </w:sdtContent>
            </w:sdt>
            <w:r w:rsidR="00E617B2">
              <w:t xml:space="preserve"> Identify ecosystem and corporate culture issues that need to change to accommodate innovation.</w:t>
            </w:r>
          </w:p>
        </w:tc>
      </w:tr>
      <w:tr w:rsidR="00E617B2" w:rsidTr="001933C7">
        <w:tc>
          <w:tcPr>
            <w:tcW w:w="5000" w:type="pct"/>
            <w:shd w:val="clear" w:color="auto" w:fill="A6B727" w:themeFill="accent2"/>
            <w:vAlign w:val="center"/>
          </w:tcPr>
          <w:p w:rsidR="00E617B2" w:rsidRDefault="00E617B2" w:rsidP="00F145C1">
            <w:pPr>
              <w:pStyle w:val="Heading3"/>
            </w:pPr>
            <w:r>
              <w:t xml:space="preserve">Notes about </w:t>
            </w:r>
            <w:r w:rsidR="00F145C1">
              <w:t>corporate culture and ecosystems of innovation</w:t>
            </w:r>
          </w:p>
        </w:tc>
      </w:tr>
      <w:tr w:rsidR="00E617B2" w:rsidTr="001933C7">
        <w:tc>
          <w:tcPr>
            <w:tcW w:w="5000" w:type="pct"/>
            <w:tcBorders>
              <w:bottom w:val="single" w:sz="4" w:space="0" w:color="A6B727" w:themeColor="accent2"/>
            </w:tcBorders>
            <w:vAlign w:val="center"/>
          </w:tcPr>
          <w:p w:rsidR="00E617B2" w:rsidRDefault="00E617B2" w:rsidP="006679AA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Describe t</w:t>
            </w:r>
            <w:r w:rsidR="006679AA">
              <w:rPr>
                <w:color w:val="7B881D" w:themeColor="accent2" w:themeShade="BF"/>
              </w:rPr>
              <w:t>he characteristics of an innovative ecosystem.</w:t>
            </w:r>
          </w:p>
        </w:tc>
      </w:tr>
      <w:tr w:rsidR="00E617B2" w:rsidTr="001933C7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E617B2" w:rsidRDefault="00E617B2" w:rsidP="001933C7"/>
        </w:tc>
      </w:tr>
      <w:tr w:rsidR="00E617B2" w:rsidTr="001933C7">
        <w:tc>
          <w:tcPr>
            <w:tcW w:w="5000" w:type="pct"/>
            <w:tcBorders>
              <w:top w:val="single" w:sz="4" w:space="0" w:color="A6B727" w:themeColor="accent2"/>
              <w:bottom w:val="single" w:sz="4" w:space="0" w:color="A6B727" w:themeColor="accent2"/>
            </w:tcBorders>
            <w:vAlign w:val="center"/>
          </w:tcPr>
          <w:p w:rsidR="00E617B2" w:rsidRDefault="00E617B2" w:rsidP="006679AA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 xml:space="preserve">Describe </w:t>
            </w:r>
            <w:r w:rsidR="006679AA">
              <w:rPr>
                <w:color w:val="7B881D" w:themeColor="accent2" w:themeShade="BF"/>
              </w:rPr>
              <w:t>corporate culture and ecosystem of the company you have chosen</w:t>
            </w:r>
            <w:r>
              <w:rPr>
                <w:color w:val="7B881D" w:themeColor="accent2" w:themeShade="BF"/>
              </w:rPr>
              <w:t>?</w:t>
            </w:r>
          </w:p>
        </w:tc>
      </w:tr>
      <w:tr w:rsidR="00E617B2" w:rsidTr="001933C7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E617B2" w:rsidRDefault="00E617B2" w:rsidP="001933C7"/>
        </w:tc>
      </w:tr>
      <w:tr w:rsidR="00E617B2" w:rsidTr="001933C7">
        <w:tc>
          <w:tcPr>
            <w:tcW w:w="5000" w:type="pct"/>
            <w:tcBorders>
              <w:top w:val="single" w:sz="4" w:space="0" w:color="A6B727" w:themeColor="accent2"/>
              <w:bottom w:val="single" w:sz="4" w:space="0" w:color="A6B727" w:themeColor="accent2"/>
            </w:tcBorders>
            <w:vAlign w:val="center"/>
          </w:tcPr>
          <w:p w:rsidR="00E617B2" w:rsidRDefault="006679AA" w:rsidP="006679AA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7B881D" w:themeColor="accent2" w:themeShade="BF"/>
              </w:rPr>
              <w:t>Passionately describe how the new product (or process) you wish to innovate fits within this corporate culture? Suggest ways that the company can embrace innovation and your new idea.</w:t>
            </w:r>
          </w:p>
        </w:tc>
      </w:tr>
      <w:tr w:rsidR="00E617B2" w:rsidTr="001933C7">
        <w:trPr>
          <w:trHeight w:val="1800"/>
        </w:trPr>
        <w:tc>
          <w:tcPr>
            <w:tcW w:w="5000" w:type="pct"/>
            <w:tcBorders>
              <w:top w:val="single" w:sz="4" w:space="0" w:color="A6B727" w:themeColor="accent2"/>
              <w:left w:val="single" w:sz="4" w:space="0" w:color="A6B727" w:themeColor="accent2"/>
              <w:bottom w:val="single" w:sz="4" w:space="0" w:color="A6B727" w:themeColor="accent2"/>
              <w:right w:val="single" w:sz="4" w:space="0" w:color="A6B727" w:themeColor="accent2"/>
            </w:tcBorders>
          </w:tcPr>
          <w:p w:rsidR="00E617B2" w:rsidRDefault="00E617B2" w:rsidP="001933C7"/>
        </w:tc>
      </w:tr>
    </w:tbl>
    <w:p w:rsidR="006679AA" w:rsidRDefault="006679AA"/>
    <w:p w:rsidR="006679AA" w:rsidRDefault="006679AA" w:rsidP="006679AA">
      <w:pPr>
        <w:ind w:left="0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Garden almanac - Summer"/>
      </w:tblPr>
      <w:tblGrid>
        <w:gridCol w:w="10790"/>
      </w:tblGrid>
      <w:tr w:rsidR="006679AA" w:rsidTr="001933C7">
        <w:trPr>
          <w:trHeight w:val="850"/>
        </w:trPr>
        <w:tc>
          <w:tcPr>
            <w:tcW w:w="5000" w:type="pct"/>
            <w:tcBorders>
              <w:bottom w:val="single" w:sz="4" w:space="0" w:color="F69200" w:themeColor="accent3"/>
            </w:tcBorders>
            <w:vAlign w:val="center"/>
          </w:tcPr>
          <w:p w:rsidR="006679AA" w:rsidRDefault="006679AA" w:rsidP="001933C7">
            <w:pPr>
              <w:pStyle w:val="Heading1"/>
            </w:pPr>
            <w:r>
              <w:t>INnovation Journal</w:t>
            </w:r>
          </w:p>
        </w:tc>
      </w:tr>
      <w:tr w:rsidR="006679AA" w:rsidTr="001933C7">
        <w:trPr>
          <w:trHeight w:val="619"/>
        </w:trPr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shd w:val="clear" w:color="auto" w:fill="FFE9CA" w:themeFill="accent3" w:themeFillTint="33"/>
            <w:vAlign w:val="center"/>
          </w:tcPr>
          <w:p w:rsidR="006679AA" w:rsidRDefault="006679AA" w:rsidP="001933C7">
            <w:pPr>
              <w:pStyle w:val="Heading2"/>
              <w:numPr>
                <w:ilvl w:val="0"/>
                <w:numId w:val="3"/>
              </w:numPr>
              <w:rPr>
                <w:color w:val="F69200" w:themeColor="accent3"/>
              </w:rPr>
            </w:pPr>
            <w:r>
              <w:rPr>
                <w:color w:val="F69200" w:themeColor="accent3"/>
              </w:rPr>
              <w:t>The innovation pitch and executive summary- COmplete the Following:</w:t>
            </w:r>
          </w:p>
        </w:tc>
      </w:tr>
      <w:tr w:rsidR="006679AA" w:rsidTr="001933C7">
        <w:trPr>
          <w:trHeight w:val="3744"/>
        </w:trPr>
        <w:tc>
          <w:tcPr>
            <w:tcW w:w="5000" w:type="pct"/>
            <w:tcBorders>
              <w:top w:val="single" w:sz="4" w:space="0" w:color="F69200" w:themeColor="accent3"/>
            </w:tcBorders>
            <w:vAlign w:val="center"/>
          </w:tcPr>
          <w:p w:rsidR="006679AA" w:rsidRDefault="004D0098" w:rsidP="001933C7">
            <w:sdt>
              <w:sdtPr>
                <w:rPr>
                  <w:rStyle w:val="CheckboxesChar"/>
                </w:rPr>
                <w:id w:val="68849265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Review the innovation idea</w:t>
            </w:r>
            <w:r w:rsidR="00F145C1">
              <w:t xml:space="preserve"> in light of your product or process</w:t>
            </w:r>
            <w:r w:rsidR="006679AA">
              <w:t xml:space="preserve"> (Journal Entry 1)</w:t>
            </w:r>
          </w:p>
          <w:p w:rsidR="006679AA" w:rsidRDefault="004D0098" w:rsidP="001933C7">
            <w:sdt>
              <w:sdtPr>
                <w:rPr>
                  <w:rStyle w:val="CheckboxesChar"/>
                </w:rPr>
                <w:id w:val="-15144206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6679AA">
              <w:rPr>
                <w:noProof/>
                <w:lang w:eastAsia="en-US"/>
              </w:rPr>
              <w:drawing>
                <wp:anchor distT="0" distB="0" distL="114300" distR="114300" simplePos="0" relativeHeight="251688960" behindDoc="1" locked="1" layoutInCell="1" allowOverlap="1" wp14:anchorId="76FCBE7B" wp14:editId="592472B6">
                  <wp:simplePos x="0" y="0"/>
                  <wp:positionH relativeFrom="page">
                    <wp:posOffset>5645150</wp:posOffset>
                  </wp:positionH>
                  <wp:positionV relativeFrom="page">
                    <wp:posOffset>1003300</wp:posOffset>
                  </wp:positionV>
                  <wp:extent cx="1286510" cy="1131570"/>
                  <wp:effectExtent l="19050" t="0" r="27940" b="41148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reflection blurRad="6350" stA="52000" endA="300" endPos="3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679AA">
              <w:t xml:space="preserve">Review </w:t>
            </w:r>
            <w:r w:rsidR="00F145C1">
              <w:t>your passion and purpose in light of your product or process (Journal Entry 2)</w:t>
            </w:r>
          </w:p>
          <w:p w:rsidR="00F145C1" w:rsidRDefault="004D0098" w:rsidP="001933C7">
            <w:pPr>
              <w:rPr>
                <w:color w:val="AA3B19" w:themeColor="accent6" w:themeShade="BF"/>
              </w:rPr>
            </w:pPr>
            <w:sdt>
              <w:sdtPr>
                <w:rPr>
                  <w:rStyle w:val="CheckboxesChar"/>
                </w:rPr>
                <w:id w:val="-70009063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Review Innovation styles and strategies in light of your product or process. (Journal Entry 3)</w:t>
            </w:r>
          </w:p>
          <w:p w:rsidR="006679AA" w:rsidRDefault="004D0098" w:rsidP="001933C7">
            <w:sdt>
              <w:sdtPr>
                <w:rPr>
                  <w:rStyle w:val="CheckboxesChar"/>
                </w:rPr>
                <w:id w:val="131823054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Review your innovation (Journal Entry 4)</w:t>
            </w:r>
            <w:r w:rsidR="006679AA">
              <w:t xml:space="preserve">. </w:t>
            </w:r>
          </w:p>
          <w:p w:rsidR="006679AA" w:rsidRDefault="004D0098" w:rsidP="001933C7">
            <w:sdt>
              <w:sdtPr>
                <w:rPr>
                  <w:rStyle w:val="CheckboxesChar"/>
                </w:rPr>
                <w:id w:val="-148847151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Review leading innovation (Journal Entries 5&amp;6)</w:t>
            </w:r>
            <w:r w:rsidR="006679AA">
              <w:t>.</w:t>
            </w:r>
          </w:p>
          <w:p w:rsidR="006679AA" w:rsidRDefault="004D0098" w:rsidP="001933C7">
            <w:sdt>
              <w:sdtPr>
                <w:rPr>
                  <w:rStyle w:val="CheckboxesChar"/>
                </w:rPr>
                <w:id w:val="-132165122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Review the corporate cultur</w:t>
            </w:r>
            <w:r w:rsidR="00FB373B">
              <w:t>e and ecosystem of innovation (</w:t>
            </w:r>
            <w:r w:rsidR="00F145C1">
              <w:t>Journal Entry 7)</w:t>
            </w:r>
            <w:r w:rsidR="006679AA">
              <w:t>.</w:t>
            </w:r>
          </w:p>
          <w:p w:rsidR="006679AA" w:rsidRDefault="004D0098" w:rsidP="001933C7">
            <w:sdt>
              <w:sdtPr>
                <w:rPr>
                  <w:rStyle w:val="CheckboxesChar"/>
                </w:rPr>
                <w:id w:val="41956294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6679AA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Create (script and perform) an innovation pitch</w:t>
            </w:r>
            <w:r w:rsidR="006679AA">
              <w:t>.</w:t>
            </w:r>
          </w:p>
          <w:p w:rsidR="006679AA" w:rsidRDefault="004D0098" w:rsidP="00F145C1">
            <w:sdt>
              <w:sdtPr>
                <w:rPr>
                  <w:rStyle w:val="CheckboxesChar"/>
                </w:rPr>
                <w:id w:val="211802159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F145C1">
                  <w:rPr>
                    <w:rStyle w:val="CheckboxesChar"/>
                  </w:rPr>
                  <w:sym w:font="Wingdings" w:char="F0A8"/>
                </w:r>
              </w:sdtContent>
            </w:sdt>
            <w:r w:rsidR="006679AA">
              <w:t xml:space="preserve"> </w:t>
            </w:r>
            <w:r w:rsidR="00F145C1">
              <w:t>Draft an executive summary for your innovation</w:t>
            </w:r>
            <w:r w:rsidR="006679AA">
              <w:t>.</w:t>
            </w:r>
          </w:p>
          <w:p w:rsidR="00F145C1" w:rsidRDefault="004D0098" w:rsidP="00F145C1">
            <w:sdt>
              <w:sdtPr>
                <w:rPr>
                  <w:rStyle w:val="CheckboxesChar"/>
                </w:rPr>
                <w:id w:val="-104868498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Style w:val="CheckboxesChar"/>
                </w:rPr>
              </w:sdtEndPr>
              <w:sdtContent>
                <w:r w:rsidR="00F145C1">
                  <w:rPr>
                    <w:rStyle w:val="CheckboxesChar"/>
                  </w:rPr>
                  <w:sym w:font="Wingdings" w:char="F0A8"/>
                </w:r>
              </w:sdtContent>
            </w:sdt>
            <w:r w:rsidR="00F145C1">
              <w:t xml:space="preserve"> Present the innovation pitch.</w:t>
            </w:r>
          </w:p>
        </w:tc>
      </w:tr>
      <w:tr w:rsidR="006679AA" w:rsidTr="001933C7">
        <w:tc>
          <w:tcPr>
            <w:tcW w:w="5000" w:type="pct"/>
            <w:shd w:val="clear" w:color="auto" w:fill="F69200" w:themeFill="accent3"/>
            <w:vAlign w:val="center"/>
          </w:tcPr>
          <w:p w:rsidR="006679AA" w:rsidRDefault="006679AA" w:rsidP="00BA381D">
            <w:pPr>
              <w:pStyle w:val="Heading3"/>
            </w:pPr>
            <w:r>
              <w:t xml:space="preserve">Notes about </w:t>
            </w:r>
            <w:r w:rsidR="00BA381D">
              <w:t>innovation Pitch and Executive Summary</w:t>
            </w:r>
          </w:p>
        </w:tc>
      </w:tr>
      <w:tr w:rsidR="006679AA" w:rsidTr="001933C7">
        <w:tc>
          <w:tcPr>
            <w:tcW w:w="5000" w:type="pct"/>
            <w:tcBorders>
              <w:bottom w:val="single" w:sz="4" w:space="0" w:color="F69200" w:themeColor="accent3"/>
            </w:tcBorders>
            <w:vAlign w:val="center"/>
          </w:tcPr>
          <w:p w:rsidR="006679AA" w:rsidRDefault="00BA381D" w:rsidP="001933C7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>Look and rubric and project directions. Create an outline for your project.</w:t>
            </w:r>
            <w:r w:rsidR="006679AA">
              <w:rPr>
                <w:color w:val="F69200" w:themeColor="accent3"/>
              </w:rPr>
              <w:t xml:space="preserve"> </w:t>
            </w:r>
          </w:p>
        </w:tc>
      </w:tr>
      <w:tr w:rsidR="006679AA" w:rsidTr="001933C7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6679AA" w:rsidRDefault="006679AA" w:rsidP="001933C7"/>
        </w:tc>
      </w:tr>
      <w:tr w:rsidR="006679AA" w:rsidTr="001933C7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6679AA" w:rsidRDefault="00BA381D" w:rsidP="001933C7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 xml:space="preserve">Draft your script for the innovation pitch.  </w:t>
            </w:r>
          </w:p>
        </w:tc>
      </w:tr>
      <w:tr w:rsidR="006679AA" w:rsidTr="001933C7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6679AA" w:rsidRDefault="006679AA" w:rsidP="001933C7"/>
        </w:tc>
      </w:tr>
      <w:tr w:rsidR="006679AA" w:rsidTr="001933C7">
        <w:tc>
          <w:tcPr>
            <w:tcW w:w="5000" w:type="pct"/>
            <w:tcBorders>
              <w:top w:val="single" w:sz="4" w:space="0" w:color="F69200" w:themeColor="accent3"/>
              <w:bottom w:val="single" w:sz="4" w:space="0" w:color="F69200" w:themeColor="accent3"/>
            </w:tcBorders>
            <w:vAlign w:val="center"/>
          </w:tcPr>
          <w:p w:rsidR="006679AA" w:rsidRDefault="00BA381D" w:rsidP="001933C7">
            <w:pPr>
              <w:pStyle w:val="Heading4"/>
              <w:rPr>
                <w:color w:val="7B881D" w:themeColor="accent2" w:themeShade="BF"/>
              </w:rPr>
            </w:pPr>
            <w:r>
              <w:rPr>
                <w:color w:val="F69200" w:themeColor="accent3"/>
              </w:rPr>
              <w:t>Draft your executive summary.</w:t>
            </w:r>
          </w:p>
        </w:tc>
      </w:tr>
      <w:tr w:rsidR="006679AA" w:rsidTr="001933C7">
        <w:trPr>
          <w:trHeight w:val="1800"/>
        </w:trPr>
        <w:tc>
          <w:tcPr>
            <w:tcW w:w="5000" w:type="pct"/>
            <w:tcBorders>
              <w:top w:val="single" w:sz="4" w:space="0" w:color="F69200" w:themeColor="accent3"/>
              <w:left w:val="single" w:sz="4" w:space="0" w:color="F69200" w:themeColor="accent3"/>
              <w:bottom w:val="single" w:sz="4" w:space="0" w:color="F69200" w:themeColor="accent3"/>
              <w:right w:val="single" w:sz="4" w:space="0" w:color="F69200" w:themeColor="accent3"/>
            </w:tcBorders>
          </w:tcPr>
          <w:p w:rsidR="006679AA" w:rsidRDefault="006679AA" w:rsidP="001933C7"/>
        </w:tc>
      </w:tr>
    </w:tbl>
    <w:p w:rsidR="002412ED" w:rsidRDefault="002412ED" w:rsidP="003A28AD">
      <w:pPr>
        <w:ind w:left="0"/>
      </w:pPr>
      <w:bookmarkStart w:id="0" w:name="_GoBack"/>
      <w:bookmarkEnd w:id="0"/>
    </w:p>
    <w:sectPr w:rsidR="002412ED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098" w:rsidRDefault="004D0098">
      <w:pPr>
        <w:spacing w:line="240" w:lineRule="auto"/>
      </w:pPr>
      <w:r>
        <w:separator/>
      </w:r>
    </w:p>
  </w:endnote>
  <w:endnote w:type="continuationSeparator" w:id="0">
    <w:p w:rsidR="004D0098" w:rsidRDefault="004D0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225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15EA1" w:rsidRDefault="00515E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28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5EA1" w:rsidRDefault="00515E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098" w:rsidRDefault="004D0098">
      <w:pPr>
        <w:spacing w:line="240" w:lineRule="auto"/>
      </w:pPr>
      <w:r>
        <w:separator/>
      </w:r>
    </w:p>
  </w:footnote>
  <w:footnote w:type="continuationSeparator" w:id="0">
    <w:p w:rsidR="004D0098" w:rsidRDefault="004D00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A6AA7"/>
    <w:multiLevelType w:val="hybridMultilevel"/>
    <w:tmpl w:val="A022CA8C"/>
    <w:lvl w:ilvl="0" w:tplc="68921F5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>
    <w:nsid w:val="50772522"/>
    <w:multiLevelType w:val="hybridMultilevel"/>
    <w:tmpl w:val="E47031DA"/>
    <w:lvl w:ilvl="0" w:tplc="DE3E7BC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>
    <w:nsid w:val="7ED50ABE"/>
    <w:multiLevelType w:val="hybridMultilevel"/>
    <w:tmpl w:val="98FC7BEC"/>
    <w:lvl w:ilvl="0" w:tplc="EF3EC694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color w:val="306785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E3"/>
    <w:rsid w:val="00017EA9"/>
    <w:rsid w:val="000412F8"/>
    <w:rsid w:val="00043067"/>
    <w:rsid w:val="00214F68"/>
    <w:rsid w:val="002412ED"/>
    <w:rsid w:val="002443E3"/>
    <w:rsid w:val="00360F49"/>
    <w:rsid w:val="003A28AD"/>
    <w:rsid w:val="003E1AC1"/>
    <w:rsid w:val="00404B92"/>
    <w:rsid w:val="00435345"/>
    <w:rsid w:val="0043660C"/>
    <w:rsid w:val="004D0098"/>
    <w:rsid w:val="00515EA1"/>
    <w:rsid w:val="00535FC7"/>
    <w:rsid w:val="0054363F"/>
    <w:rsid w:val="00574BA6"/>
    <w:rsid w:val="006679AA"/>
    <w:rsid w:val="006E080A"/>
    <w:rsid w:val="00727F0F"/>
    <w:rsid w:val="007E18C4"/>
    <w:rsid w:val="00827A49"/>
    <w:rsid w:val="008519D7"/>
    <w:rsid w:val="00853B10"/>
    <w:rsid w:val="009C093A"/>
    <w:rsid w:val="009D46A2"/>
    <w:rsid w:val="009E5CD2"/>
    <w:rsid w:val="00A23920"/>
    <w:rsid w:val="00A53C10"/>
    <w:rsid w:val="00A5561C"/>
    <w:rsid w:val="00B43E23"/>
    <w:rsid w:val="00BA381D"/>
    <w:rsid w:val="00BA6CB2"/>
    <w:rsid w:val="00BB6C5F"/>
    <w:rsid w:val="00BD2405"/>
    <w:rsid w:val="00BE5657"/>
    <w:rsid w:val="00C02A14"/>
    <w:rsid w:val="00C66D70"/>
    <w:rsid w:val="00CE2828"/>
    <w:rsid w:val="00D13142"/>
    <w:rsid w:val="00D26AA8"/>
    <w:rsid w:val="00DD06C8"/>
    <w:rsid w:val="00E617B2"/>
    <w:rsid w:val="00E85750"/>
    <w:rsid w:val="00ED04F0"/>
    <w:rsid w:val="00F145C1"/>
    <w:rsid w:val="00FB373B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0"/>
      <w:ind w:left="72" w:right="72"/>
    </w:p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hd w:val="clear" w:color="auto" w:fill="9E9E9E" w:themeFill="text2" w:themeFillTint="99"/>
      <w:spacing w:after="12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FFFFFF" w:themeColor="background1"/>
      <w:spacing w:val="3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keepNext/>
      <w:keepLines/>
      <w:spacing w:before="0" w:line="240" w:lineRule="auto"/>
      <w:outlineLvl w:val="1"/>
    </w:pPr>
    <w:rPr>
      <w:rFonts w:asciiTheme="majorHAnsi" w:eastAsiaTheme="majorEastAsia" w:hAnsiTheme="majorHAnsi" w:cstheme="majorBidi"/>
      <w:b/>
      <w:bCs/>
      <w:caps/>
      <w:color w:val="30678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pPr>
      <w:keepNext/>
      <w:keepLines/>
      <w:spacing w:after="12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1"/>
    <w:qFormat/>
    <w:pPr>
      <w:keepNext/>
      <w:keepLines/>
      <w:spacing w:after="120" w:line="240" w:lineRule="auto"/>
      <w:outlineLvl w:val="3"/>
    </w:pPr>
    <w:rPr>
      <w:rFonts w:asciiTheme="majorHAnsi" w:eastAsiaTheme="majorEastAsia" w:hAnsiTheme="majorHAnsi" w:cstheme="majorBidi"/>
      <w:color w:val="30678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aps/>
      <w:color w:val="FFFFFF" w:themeColor="background1"/>
      <w:spacing w:val="30"/>
      <w:sz w:val="32"/>
      <w:szCs w:val="32"/>
      <w:shd w:val="clear" w:color="auto" w:fill="9E9E9E" w:themeFill="text2" w:themeFillTint="99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color w:val="30678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Pr>
      <w:rFonts w:asciiTheme="majorHAnsi" w:eastAsiaTheme="majorEastAsia" w:hAnsiTheme="majorHAnsi" w:cstheme="majorBidi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1"/>
    <w:rPr>
      <w:rFonts w:asciiTheme="majorHAnsi" w:eastAsiaTheme="majorEastAsia" w:hAnsiTheme="majorHAnsi" w:cstheme="majorBidi"/>
      <w:color w:val="306785" w:themeColor="accent1" w:themeShade="BF"/>
    </w:rPr>
  </w:style>
  <w:style w:type="paragraph" w:customStyle="1" w:styleId="Checkboxes">
    <w:name w:val="Check boxes"/>
    <w:basedOn w:val="Normal"/>
    <w:link w:val="CheckboxesChar"/>
    <w:uiPriority w:val="1"/>
    <w:qFormat/>
    <w:rPr>
      <w:sz w:val="26"/>
      <w:szCs w:val="26"/>
    </w:rPr>
  </w:style>
  <w:style w:type="character" w:customStyle="1" w:styleId="CheckboxesChar">
    <w:name w:val="Check boxes Char"/>
    <w:basedOn w:val="DefaultParagraphFont"/>
    <w:link w:val="Checkboxes"/>
    <w:uiPriority w:val="1"/>
    <w:rPr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15EA1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EA1"/>
  </w:style>
  <w:style w:type="paragraph" w:styleId="Footer">
    <w:name w:val="footer"/>
    <w:basedOn w:val="Normal"/>
    <w:link w:val="FooterChar"/>
    <w:uiPriority w:val="99"/>
    <w:unhideWhenUsed/>
    <w:rsid w:val="00515EA1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wn\AppData\Roaming\Microsoft\Templates\Seasonal%20garden%20journal%20(4%20pages).dotx" TargetMode="External"/></Relationships>
</file>

<file path=word/theme/theme1.xml><?xml version="1.0" encoding="utf-8"?>
<a:theme xmlns:a="http://schemas.openxmlformats.org/drawingml/2006/main" name="Seasonal garden journal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6F0E9-5846-417F-A62B-87AA476494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F577A-7687-4266-B778-DBA0BB0C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Seasonal garden journal (4 pages)</Template>
  <TotalTime>0</TotalTime>
  <Pages>10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2014-07-16T11:22:00Z</dcterms:created>
  <dcterms:modified xsi:type="dcterms:W3CDTF">2014-07-19T13:04:00Z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TC039741489991</vt:lpwstr>
  </property>
</Properties>
</file>